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E66" w:rsidRDefault="003E7E66" w:rsidP="00525931">
      <w:pPr>
        <w:jc w:val="both"/>
      </w:pPr>
      <w:r>
        <w:t>Kedves Fafaragó Barátunk!</w:t>
      </w:r>
    </w:p>
    <w:p w:rsidR="003E7E66" w:rsidRDefault="003E7E66" w:rsidP="009542B9">
      <w:pPr>
        <w:spacing w:after="0" w:line="240" w:lineRule="auto"/>
        <w:jc w:val="both"/>
      </w:pPr>
      <w:r>
        <w:t>Ezúton hívunk meg a II. Zalaegerszegi Faműves Táborba 2014. szeptember 7-én délutántól szeptember 14-én délelőttig.</w:t>
      </w:r>
    </w:p>
    <w:p w:rsidR="003E7E66" w:rsidRDefault="003E7E66" w:rsidP="009542B9">
      <w:pPr>
        <w:spacing w:after="0" w:line="240" w:lineRule="auto"/>
        <w:jc w:val="both"/>
      </w:pPr>
      <w:r>
        <w:t>A májusi Országos Faműves Konferenciánk témája „ A Kárpát- medencei sírjelek és fejfák” is már az országos tábort készítette elő. A tábor helyszínét nyújtó Gébárti Kézművesek Háza melletti lezárt temető mellett szeretnénk létrehozni egy szabadtéri „Kárpát- medencei Sírjel és Kopjafa Emlékparkot”.</w:t>
      </w:r>
    </w:p>
    <w:p w:rsidR="003E7E66" w:rsidRDefault="003E7E66" w:rsidP="009542B9">
      <w:pPr>
        <w:spacing w:after="0" w:line="240" w:lineRule="auto"/>
        <w:jc w:val="both"/>
      </w:pPr>
      <w:r>
        <w:t>Ez évi táborunkban dunántúli sírjeleket (Zala, Vas, Fejér, Tolna) készítenénk. Táborvezetők: Bereczky Csaba, a Népművészet Mestere és Nagy Béla Népi Iparművész. A tábort a Magyar Művészeti Akadémia támogatja.</w:t>
      </w:r>
    </w:p>
    <w:p w:rsidR="003E7E66" w:rsidRDefault="003E7E66" w:rsidP="009542B9">
      <w:pPr>
        <w:spacing w:after="0" w:line="240" w:lineRule="auto"/>
        <w:jc w:val="both"/>
      </w:pPr>
      <w:r>
        <w:t>Szeretnénk, ha a fejfa faragásban jártas alkotók elfogadnák meghívásunkat és részt vennének az emlékparkba tervezett fejfák elkészítésében. A tábor ideje alatt teljes ellátást biztosítunk.</w:t>
      </w:r>
    </w:p>
    <w:p w:rsidR="003E7E66" w:rsidRDefault="003E7E66" w:rsidP="009542B9">
      <w:pPr>
        <w:spacing w:after="0" w:line="240" w:lineRule="auto"/>
        <w:jc w:val="both"/>
      </w:pPr>
      <w:r>
        <w:t>A következő években sorra vesszük a történelmi Magyarország jelentősebb fejfakultúrával rendelkező területeit. Ahogy a konferencián is megbeszéltük, jó lenne, ha a mesterek tanítványt is tudnának hozni magukkal.</w:t>
      </w:r>
    </w:p>
    <w:p w:rsidR="003E7E66" w:rsidRDefault="003E7E66" w:rsidP="009542B9">
      <w:pPr>
        <w:spacing w:after="0" w:line="240" w:lineRule="auto"/>
        <w:jc w:val="both"/>
      </w:pPr>
      <w:r>
        <w:t>Várjuk szíves visszajelentkezéseteket!</w:t>
      </w:r>
    </w:p>
    <w:p w:rsidR="003E7E66" w:rsidRDefault="003E7E66" w:rsidP="009542B9">
      <w:pPr>
        <w:spacing w:after="0" w:line="240" w:lineRule="auto"/>
        <w:jc w:val="both"/>
      </w:pPr>
    </w:p>
    <w:p w:rsidR="003E7E66" w:rsidRDefault="003E7E66" w:rsidP="009542B9">
      <w:pPr>
        <w:spacing w:after="0" w:line="240" w:lineRule="auto"/>
        <w:jc w:val="both"/>
      </w:pPr>
      <w:r>
        <w:t>Zalaegerszeg, 2014. július 24.</w:t>
      </w:r>
    </w:p>
    <w:p w:rsidR="003E7E66" w:rsidRDefault="003E7E66" w:rsidP="009542B9">
      <w:pPr>
        <w:spacing w:after="0" w:line="240" w:lineRule="auto"/>
        <w:jc w:val="both"/>
      </w:pPr>
    </w:p>
    <w:p w:rsidR="003E7E66" w:rsidRDefault="003E7E66" w:rsidP="009542B9">
      <w:pPr>
        <w:spacing w:after="0" w:line="240" w:lineRule="auto"/>
        <w:jc w:val="both"/>
      </w:pPr>
      <w:r>
        <w:t xml:space="preserve">                                                                                     Üdvözlettel:</w:t>
      </w:r>
    </w:p>
    <w:p w:rsidR="003E7E66" w:rsidRDefault="003E7E66" w:rsidP="009542B9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Skrabut Éva</w:t>
      </w:r>
    </w:p>
    <w:p w:rsidR="003E7E66" w:rsidRDefault="003E7E66" w:rsidP="009542B9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Elnök</w:t>
      </w:r>
    </w:p>
    <w:p w:rsidR="003E7E66" w:rsidRDefault="003E7E66" w:rsidP="009542B9">
      <w:pPr>
        <w:spacing w:after="0" w:line="240" w:lineRule="auto"/>
        <w:jc w:val="both"/>
      </w:pPr>
      <w:r>
        <w:t>--------------------------------------------------------------------------------------------------------------------------------------</w:t>
      </w:r>
    </w:p>
    <w:p w:rsidR="003E7E66" w:rsidRDefault="003E7E66" w:rsidP="008D007F">
      <w:pPr>
        <w:pStyle w:val="BodyTextIndent3"/>
        <w:spacing w:after="0" w:line="240" w:lineRule="auto"/>
        <w:ind w:left="2126" w:hanging="2126"/>
        <w:jc w:val="center"/>
        <w:rPr>
          <w:b/>
          <w:bCs/>
          <w:sz w:val="22"/>
          <w:szCs w:val="22"/>
        </w:rPr>
      </w:pPr>
    </w:p>
    <w:p w:rsidR="003E7E66" w:rsidRPr="00142CAE" w:rsidRDefault="003E7E66" w:rsidP="008D007F">
      <w:pPr>
        <w:pStyle w:val="BodyTextIndent3"/>
        <w:spacing w:after="0" w:line="240" w:lineRule="auto"/>
        <w:ind w:left="2126" w:hanging="2126"/>
        <w:jc w:val="center"/>
        <w:rPr>
          <w:b/>
          <w:bCs/>
          <w:sz w:val="22"/>
          <w:szCs w:val="22"/>
        </w:rPr>
      </w:pPr>
      <w:r w:rsidRPr="00142CAE">
        <w:rPr>
          <w:b/>
          <w:bCs/>
          <w:sz w:val="22"/>
          <w:szCs w:val="22"/>
        </w:rPr>
        <w:t>Jelentkezési lap</w:t>
      </w:r>
    </w:p>
    <w:p w:rsidR="003E7E66" w:rsidRPr="00142CAE" w:rsidRDefault="003E7E66" w:rsidP="008D007F">
      <w:pPr>
        <w:spacing w:after="0" w:line="240" w:lineRule="auto"/>
        <w:jc w:val="center"/>
        <w:rPr>
          <w:b/>
          <w:bCs/>
        </w:rPr>
      </w:pPr>
      <w:r>
        <w:rPr>
          <w:b/>
        </w:rPr>
        <w:t xml:space="preserve">II. </w:t>
      </w:r>
      <w:r w:rsidRPr="00142CAE">
        <w:rPr>
          <w:b/>
        </w:rPr>
        <w:t>Zalaegerszegi Országos Faműves Tábor</w:t>
      </w:r>
      <w:r w:rsidRPr="00142CAE">
        <w:rPr>
          <w:b/>
          <w:bCs/>
        </w:rPr>
        <w:t xml:space="preserve"> </w:t>
      </w:r>
    </w:p>
    <w:p w:rsidR="003E7E66" w:rsidRPr="00142CAE" w:rsidRDefault="003E7E66" w:rsidP="008D007F">
      <w:pPr>
        <w:spacing w:after="0" w:line="240" w:lineRule="auto"/>
        <w:jc w:val="center"/>
        <w:rPr>
          <w:b/>
          <w:bCs/>
          <w:lang w:eastAsia="hu-HU"/>
        </w:rPr>
      </w:pPr>
      <w:r w:rsidRPr="00142CAE">
        <w:rPr>
          <w:b/>
          <w:bCs/>
        </w:rPr>
        <w:t xml:space="preserve">Zalaegerszeg, </w:t>
      </w:r>
      <w:r>
        <w:rPr>
          <w:b/>
          <w:bCs/>
          <w:lang w:eastAsia="hu-HU"/>
        </w:rPr>
        <w:t>2014. szeptember 8-14</w:t>
      </w:r>
      <w:r w:rsidRPr="00142CAE">
        <w:rPr>
          <w:b/>
          <w:bCs/>
          <w:lang w:eastAsia="hu-HU"/>
        </w:rPr>
        <w:t>.</w:t>
      </w:r>
    </w:p>
    <w:p w:rsidR="003E7E66" w:rsidRPr="00142CAE" w:rsidRDefault="003E7E66" w:rsidP="008D007F">
      <w:pPr>
        <w:pStyle w:val="BodyTextIndent3"/>
        <w:spacing w:after="0" w:line="240" w:lineRule="auto"/>
        <w:ind w:left="0"/>
        <w:rPr>
          <w:b/>
          <w:bCs/>
          <w:sz w:val="22"/>
          <w:szCs w:val="22"/>
        </w:rPr>
      </w:pPr>
    </w:p>
    <w:p w:rsidR="003E7E66" w:rsidRPr="00142CAE" w:rsidRDefault="003E7E66" w:rsidP="008D007F">
      <w:pPr>
        <w:pStyle w:val="BodyTextIndent3"/>
        <w:spacing w:after="0" w:line="240" w:lineRule="auto"/>
        <w:ind w:left="0"/>
        <w:rPr>
          <w:b/>
          <w:bCs/>
          <w:sz w:val="22"/>
          <w:szCs w:val="22"/>
        </w:rPr>
      </w:pPr>
      <w:r w:rsidRPr="00142CAE">
        <w:rPr>
          <w:b/>
          <w:bCs/>
          <w:sz w:val="22"/>
          <w:szCs w:val="22"/>
        </w:rPr>
        <w:t xml:space="preserve">Visszaküldési cím: </w:t>
      </w:r>
    </w:p>
    <w:p w:rsidR="003E7E66" w:rsidRPr="00142CAE" w:rsidRDefault="003E7E66" w:rsidP="008D007F">
      <w:pPr>
        <w:pStyle w:val="BodyTextIndent3"/>
        <w:spacing w:after="0" w:line="240" w:lineRule="auto"/>
        <w:ind w:left="0"/>
        <w:rPr>
          <w:bCs/>
          <w:sz w:val="22"/>
          <w:szCs w:val="22"/>
        </w:rPr>
      </w:pPr>
      <w:r w:rsidRPr="00142CAE">
        <w:rPr>
          <w:bCs/>
          <w:sz w:val="22"/>
          <w:szCs w:val="22"/>
        </w:rPr>
        <w:t xml:space="preserve">Zala Megyei Népművészeti Egyesület, 8901 Zalaegerszeg, Pf. 161. </w:t>
      </w:r>
      <w:r w:rsidRPr="00142CAE">
        <w:rPr>
          <w:b/>
          <w:bCs/>
          <w:sz w:val="22"/>
          <w:szCs w:val="22"/>
        </w:rPr>
        <w:t xml:space="preserve">vagy </w:t>
      </w:r>
      <w:hyperlink r:id="rId7" w:history="1">
        <w:r w:rsidRPr="00142CAE">
          <w:rPr>
            <w:rStyle w:val="Hyperlink"/>
            <w:bCs/>
            <w:sz w:val="22"/>
            <w:szCs w:val="22"/>
          </w:rPr>
          <w:t>gebart@invitel.hu</w:t>
        </w:r>
      </w:hyperlink>
    </w:p>
    <w:p w:rsidR="003E7E66" w:rsidRPr="00142CAE" w:rsidRDefault="003E7E66" w:rsidP="008D007F">
      <w:pPr>
        <w:pStyle w:val="BodyTextIndent3"/>
        <w:spacing w:after="0" w:line="240" w:lineRule="auto"/>
        <w:ind w:left="0"/>
        <w:rPr>
          <w:bCs/>
          <w:sz w:val="22"/>
          <w:szCs w:val="22"/>
        </w:rPr>
      </w:pPr>
      <w:r w:rsidRPr="00142CAE">
        <w:rPr>
          <w:b/>
          <w:bCs/>
          <w:sz w:val="22"/>
          <w:szCs w:val="22"/>
        </w:rPr>
        <w:t>Visszaküldési határidő:</w:t>
      </w:r>
      <w:r w:rsidRPr="00142CAE"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2014. augusztus 22</w:t>
      </w:r>
      <w:r w:rsidRPr="00142CAE">
        <w:rPr>
          <w:b/>
          <w:bCs/>
          <w:sz w:val="22"/>
          <w:szCs w:val="22"/>
        </w:rPr>
        <w:t>.</w:t>
      </w:r>
    </w:p>
    <w:p w:rsidR="003E7E66" w:rsidRPr="00142CAE" w:rsidRDefault="003E7E66" w:rsidP="008D007F">
      <w:pPr>
        <w:pStyle w:val="BodyTextIndent3"/>
        <w:ind w:left="0"/>
        <w:rPr>
          <w:sz w:val="22"/>
          <w:szCs w:val="22"/>
        </w:rPr>
      </w:pPr>
    </w:p>
    <w:p w:rsidR="003E7E66" w:rsidRPr="00142CAE" w:rsidRDefault="003E7E66" w:rsidP="008D007F">
      <w:pPr>
        <w:pStyle w:val="BodyTextIndent3"/>
        <w:ind w:left="2124" w:hanging="2124"/>
        <w:rPr>
          <w:sz w:val="22"/>
          <w:szCs w:val="22"/>
        </w:rPr>
      </w:pPr>
      <w:r w:rsidRPr="00142CAE">
        <w:rPr>
          <w:b/>
          <w:bCs/>
          <w:sz w:val="22"/>
          <w:szCs w:val="22"/>
        </w:rPr>
        <w:t>Név</w:t>
      </w:r>
      <w:r w:rsidRPr="00142CAE">
        <w:rPr>
          <w:sz w:val="22"/>
          <w:szCs w:val="22"/>
        </w:rPr>
        <w:t>:………………………………………………………………………………………………………………………………………..</w:t>
      </w:r>
    </w:p>
    <w:p w:rsidR="003E7E66" w:rsidRPr="00142CAE" w:rsidRDefault="003E7E66" w:rsidP="008D007F">
      <w:pPr>
        <w:pStyle w:val="BodyTextIndent3"/>
        <w:ind w:left="2124" w:hanging="2124"/>
        <w:rPr>
          <w:sz w:val="22"/>
          <w:szCs w:val="22"/>
        </w:rPr>
      </w:pPr>
      <w:r w:rsidRPr="00142CAE">
        <w:rPr>
          <w:b/>
          <w:bCs/>
          <w:sz w:val="22"/>
          <w:szCs w:val="22"/>
        </w:rPr>
        <w:t>Cím</w:t>
      </w:r>
      <w:r w:rsidRPr="00142CAE">
        <w:rPr>
          <w:sz w:val="22"/>
          <w:szCs w:val="22"/>
        </w:rPr>
        <w:t>:…………………………………………………………………………………………………………………………………………</w:t>
      </w:r>
    </w:p>
    <w:p w:rsidR="003E7E66" w:rsidRPr="00142CAE" w:rsidRDefault="003E7E66" w:rsidP="008D007F">
      <w:pPr>
        <w:pStyle w:val="BodyTextIndent3"/>
        <w:ind w:left="2124" w:hanging="2124"/>
        <w:rPr>
          <w:sz w:val="22"/>
          <w:szCs w:val="22"/>
        </w:rPr>
      </w:pPr>
      <w:r w:rsidRPr="00142CAE">
        <w:rPr>
          <w:b/>
          <w:bCs/>
          <w:sz w:val="22"/>
          <w:szCs w:val="22"/>
        </w:rPr>
        <w:t>Telefon</w:t>
      </w:r>
      <w:r w:rsidRPr="00142CAE">
        <w:rPr>
          <w:sz w:val="22"/>
          <w:szCs w:val="22"/>
        </w:rPr>
        <w:t>:…………………………………………………………………………………………………………………………………..</w:t>
      </w:r>
    </w:p>
    <w:p w:rsidR="003E7E66" w:rsidRPr="00142CAE" w:rsidRDefault="003E7E66" w:rsidP="008D007F">
      <w:pPr>
        <w:pStyle w:val="BodyTextIndent3"/>
        <w:ind w:left="2124" w:hanging="2124"/>
        <w:rPr>
          <w:sz w:val="22"/>
          <w:szCs w:val="22"/>
        </w:rPr>
      </w:pPr>
      <w:r w:rsidRPr="00142CAE">
        <w:rPr>
          <w:b/>
          <w:bCs/>
          <w:sz w:val="22"/>
          <w:szCs w:val="22"/>
        </w:rPr>
        <w:t>e-mail</w:t>
      </w:r>
      <w:r w:rsidRPr="00142CAE">
        <w:rPr>
          <w:sz w:val="22"/>
          <w:szCs w:val="22"/>
        </w:rPr>
        <w:t>:……………………………………………………………………………..</w:t>
      </w:r>
    </w:p>
    <w:p w:rsidR="003E7E66" w:rsidRPr="00142CAE" w:rsidRDefault="003E7E66" w:rsidP="008D007F">
      <w:pPr>
        <w:pStyle w:val="BodyTextIndent3"/>
        <w:tabs>
          <w:tab w:val="left" w:pos="7655"/>
        </w:tabs>
        <w:ind w:left="2124" w:hanging="2124"/>
        <w:rPr>
          <w:sz w:val="22"/>
          <w:szCs w:val="22"/>
        </w:rPr>
      </w:pPr>
      <w:r w:rsidRPr="00142CAE">
        <w:rPr>
          <w:b/>
          <w:bCs/>
          <w:sz w:val="22"/>
          <w:szCs w:val="22"/>
          <w:vertAlign w:val="superscript"/>
        </w:rPr>
        <w:t>1</w:t>
      </w:r>
      <w:r w:rsidRPr="00142CAE">
        <w:rPr>
          <w:b/>
          <w:bCs/>
          <w:sz w:val="22"/>
          <w:szCs w:val="22"/>
        </w:rPr>
        <w:t>Szállás</w:t>
      </w:r>
      <w:r w:rsidRPr="00142CAE">
        <w:rPr>
          <w:sz w:val="22"/>
          <w:szCs w:val="22"/>
        </w:rPr>
        <w:t xml:space="preserve">t igénybe veszem a Kézművesek Házában: </w:t>
      </w:r>
    </w:p>
    <w:p w:rsidR="003E7E66" w:rsidRPr="00142CAE" w:rsidRDefault="003E7E66" w:rsidP="008D007F">
      <w:pPr>
        <w:pStyle w:val="BodyTextIndent3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142CAE">
        <w:rPr>
          <w:sz w:val="22"/>
          <w:szCs w:val="22"/>
        </w:rPr>
        <w:t>Igen, kérek:</w:t>
      </w:r>
      <w:r>
        <w:rPr>
          <w:sz w:val="22"/>
          <w:szCs w:val="22"/>
        </w:rPr>
        <w:t xml:space="preserve"> szept. 7-én,</w:t>
      </w:r>
      <w:r w:rsidRPr="00142CAE">
        <w:rPr>
          <w:sz w:val="22"/>
          <w:szCs w:val="22"/>
        </w:rPr>
        <w:t xml:space="preserve"> szept. 8-án, szept. 9-én, szept. 10-én, szept. 11-én, szept. 12-én, szept. 13-án.</w:t>
      </w:r>
    </w:p>
    <w:p w:rsidR="003E7E66" w:rsidRPr="00142CAE" w:rsidRDefault="003E7E66" w:rsidP="008D007F">
      <w:pPr>
        <w:pStyle w:val="BodyTextIndent3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142CAE">
        <w:rPr>
          <w:sz w:val="22"/>
          <w:szCs w:val="22"/>
        </w:rPr>
        <w:t xml:space="preserve">Szállást nem kérek.    </w:t>
      </w:r>
    </w:p>
    <w:p w:rsidR="003E7E66" w:rsidRPr="00A804D9" w:rsidRDefault="003E7E66" w:rsidP="00A804D9">
      <w:pPr>
        <w:pStyle w:val="BodyTextIndent3"/>
        <w:ind w:left="0"/>
        <w:rPr>
          <w:i/>
          <w:iCs/>
          <w:sz w:val="22"/>
          <w:szCs w:val="22"/>
          <w:u w:val="single"/>
        </w:rPr>
      </w:pPr>
      <w:r w:rsidRPr="00142CAE">
        <w:rPr>
          <w:i/>
          <w:iCs/>
          <w:sz w:val="22"/>
          <w:szCs w:val="22"/>
          <w:u w:val="single"/>
        </w:rPr>
        <w:t>(</w:t>
      </w:r>
      <w:r w:rsidRPr="00142CAE">
        <w:rPr>
          <w:i/>
          <w:iCs/>
          <w:sz w:val="22"/>
          <w:szCs w:val="22"/>
          <w:u w:val="single"/>
          <w:vertAlign w:val="superscript"/>
        </w:rPr>
        <w:t>1,</w:t>
      </w:r>
      <w:r w:rsidRPr="00142CAE">
        <w:rPr>
          <w:i/>
          <w:iCs/>
          <w:sz w:val="22"/>
          <w:szCs w:val="22"/>
          <w:u w:val="single"/>
        </w:rPr>
        <w:t>Megfelelő rész aláhúzandó!)</w:t>
      </w:r>
    </w:p>
    <w:sectPr w:rsidR="003E7E66" w:rsidRPr="00A804D9" w:rsidSect="008A752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E66" w:rsidRDefault="003E7E66" w:rsidP="00A804D9">
      <w:pPr>
        <w:spacing w:after="0" w:line="240" w:lineRule="auto"/>
      </w:pPr>
      <w:r>
        <w:separator/>
      </w:r>
    </w:p>
  </w:endnote>
  <w:endnote w:type="continuationSeparator" w:id="0">
    <w:p w:rsidR="003E7E66" w:rsidRDefault="003E7E66" w:rsidP="00A80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Lithograp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E66" w:rsidRDefault="003E7E66" w:rsidP="00A804D9">
      <w:pPr>
        <w:spacing w:after="0" w:line="240" w:lineRule="auto"/>
      </w:pPr>
      <w:r>
        <w:separator/>
      </w:r>
    </w:p>
  </w:footnote>
  <w:footnote w:type="continuationSeparator" w:id="0">
    <w:p w:rsidR="003E7E66" w:rsidRDefault="003E7E66" w:rsidP="00A80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66" w:rsidRDefault="003E7E66" w:rsidP="00A804D9">
    <w:pPr>
      <w:pBdr>
        <w:left w:val="single" w:sz="30" w:space="0" w:color="808080"/>
        <w:bottom w:val="single" w:sz="24" w:space="1" w:color="808080"/>
        <w:right w:val="single" w:sz="12" w:space="1" w:color="808080"/>
      </w:pBdr>
      <w:tabs>
        <w:tab w:val="left" w:pos="851"/>
        <w:tab w:val="right" w:pos="8789"/>
      </w:tabs>
      <w:spacing w:after="0" w:line="240" w:lineRule="auto"/>
      <w:rPr>
        <w:rFonts w:ascii="Lithograph" w:hAnsi="Lithograph"/>
        <w:b/>
      </w:rPr>
    </w:pPr>
    <w:r>
      <w:rPr>
        <w:rFonts w:ascii="Lithograph" w:hAnsi="Lithograph"/>
        <w:b/>
        <w:sz w:val="56"/>
        <w:szCs w:val="56"/>
      </w:rPr>
      <w:sym w:font="Wingdings" w:char="F096"/>
    </w:r>
    <w:r>
      <w:rPr>
        <w:rFonts w:ascii="Lithograph" w:hAnsi="Lithograph"/>
        <w:b/>
        <w:sz w:val="56"/>
      </w:rPr>
      <w:tab/>
    </w:r>
    <w:r>
      <w:rPr>
        <w:rFonts w:ascii="Lithograph" w:hAnsi="Lithograph"/>
        <w:b/>
        <w:sz w:val="28"/>
      </w:rPr>
      <w:t>Zala Megyei Népművészeti Egyesület</w:t>
    </w:r>
    <w:r>
      <w:rPr>
        <w:rFonts w:ascii="Lithograph" w:hAnsi="Lithograph"/>
        <w:b/>
        <w:sz w:val="28"/>
      </w:rPr>
      <w:tab/>
    </w:r>
    <w:r>
      <w:rPr>
        <w:rFonts w:ascii="Lithograph" w:hAnsi="Lithograph"/>
        <w:b/>
        <w:sz w:val="56"/>
        <w:szCs w:val="56"/>
      </w:rPr>
      <w:sym w:font="Wingdings" w:char="F097"/>
    </w:r>
  </w:p>
  <w:p w:rsidR="003E7E66" w:rsidRDefault="003E7E66" w:rsidP="00A804D9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Cs/>
      </w:rPr>
    </w:pPr>
    <w:r>
      <w:rPr>
        <w:rFonts w:ascii="Book Antiqua" w:hAnsi="Book Antiqua"/>
        <w:b/>
      </w:rPr>
      <w:t xml:space="preserve">Székhely: </w:t>
    </w:r>
    <w:r>
      <w:rPr>
        <w:rFonts w:ascii="Book Antiqua" w:hAnsi="Book Antiqua"/>
        <w:bCs/>
      </w:rPr>
      <w:t>8900 Zalaegerszeg, Gébárti út 144.</w:t>
    </w:r>
  </w:p>
  <w:p w:rsidR="003E7E66" w:rsidRDefault="003E7E66" w:rsidP="00A804D9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/>
      </w:rPr>
    </w:pPr>
    <w:r>
      <w:rPr>
        <w:rFonts w:ascii="Book Antiqua" w:hAnsi="Book Antiqua"/>
        <w:b/>
      </w:rPr>
      <w:t xml:space="preserve">Levelezési cím: </w:t>
    </w:r>
    <w:r>
      <w:rPr>
        <w:rFonts w:ascii="Book Antiqua" w:hAnsi="Book Antiqua"/>
        <w:bCs/>
      </w:rPr>
      <w:t>8901 Zalaegerszeg, Pf.: 161.</w:t>
    </w:r>
  </w:p>
  <w:p w:rsidR="003E7E66" w:rsidRDefault="003E7E66" w:rsidP="00A804D9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Cs/>
      </w:rPr>
    </w:pPr>
    <w:r>
      <w:rPr>
        <w:rFonts w:ascii="Book Antiqua" w:hAnsi="Book Antiqua"/>
        <w:b/>
      </w:rPr>
      <w:t xml:space="preserve">Telefon/fax: </w:t>
    </w:r>
    <w:r>
      <w:rPr>
        <w:rFonts w:ascii="Book Antiqua" w:hAnsi="Book Antiqua"/>
        <w:bCs/>
      </w:rPr>
      <w:t>(92)312-744  30/2566711</w:t>
    </w:r>
  </w:p>
  <w:p w:rsidR="003E7E66" w:rsidRDefault="003E7E66" w:rsidP="00A804D9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/>
      </w:rPr>
    </w:pPr>
    <w:r>
      <w:rPr>
        <w:rFonts w:ascii="Book Antiqua" w:hAnsi="Book Antiqua"/>
        <w:b/>
      </w:rPr>
      <w:t>e-mail</w:t>
    </w:r>
    <w:r>
      <w:rPr>
        <w:rFonts w:ascii="Book Antiqua" w:hAnsi="Book Antiqua"/>
        <w:bCs/>
      </w:rPr>
      <w:t xml:space="preserve">: </w:t>
    </w:r>
    <w:hyperlink r:id="rId1" w:history="1">
      <w:r w:rsidRPr="0062572A">
        <w:rPr>
          <w:rStyle w:val="Hyperlink"/>
          <w:rFonts w:ascii="Book Antiqua" w:hAnsi="Book Antiqua"/>
          <w:bCs/>
        </w:rPr>
        <w:t>gebart@invitel.hu</w:t>
      </w:r>
    </w:hyperlink>
    <w:r>
      <w:rPr>
        <w:rFonts w:ascii="Book Antiqua" w:hAnsi="Book Antiqua"/>
        <w:bCs/>
      </w:rPr>
      <w:t xml:space="preserve"> </w:t>
    </w:r>
  </w:p>
  <w:p w:rsidR="003E7E66" w:rsidRDefault="003E7E6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855C3"/>
    <w:multiLevelType w:val="hybridMultilevel"/>
    <w:tmpl w:val="0E90ED5E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5931"/>
    <w:rsid w:val="00142CAE"/>
    <w:rsid w:val="003E7E66"/>
    <w:rsid w:val="00525931"/>
    <w:rsid w:val="0062572A"/>
    <w:rsid w:val="00641657"/>
    <w:rsid w:val="00677A95"/>
    <w:rsid w:val="00867872"/>
    <w:rsid w:val="00874DD1"/>
    <w:rsid w:val="008A752B"/>
    <w:rsid w:val="008D007F"/>
    <w:rsid w:val="009053AF"/>
    <w:rsid w:val="009542B9"/>
    <w:rsid w:val="00A804D9"/>
    <w:rsid w:val="00DC5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52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D007F"/>
    <w:rPr>
      <w:rFonts w:cs="Times New Roman"/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rsid w:val="008D007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D007F"/>
    <w:rPr>
      <w:rFonts w:ascii="Calibri" w:eastAsia="Times New Roman" w:hAnsi="Calibri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A80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804D9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A80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804D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ebart@invite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bart@invitel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295</Words>
  <Characters>2043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Kedves Fafaragó Barátunk</dc:title>
  <dc:subject/>
  <dc:creator>user</dc:creator>
  <cp:keywords/>
  <dc:description/>
  <cp:lastModifiedBy>Sepsi István</cp:lastModifiedBy>
  <cp:revision>2</cp:revision>
  <cp:lastPrinted>2014-07-24T14:27:00Z</cp:lastPrinted>
  <dcterms:created xsi:type="dcterms:W3CDTF">2014-08-18T07:38:00Z</dcterms:created>
  <dcterms:modified xsi:type="dcterms:W3CDTF">2014-08-18T07:38:00Z</dcterms:modified>
</cp:coreProperties>
</file>